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D06701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D06701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D06701" w:rsidRPr="00D06701">
        <w:rPr>
          <w:rStyle w:val="a9"/>
        </w:rPr>
        <w:t>Государственное бюджетное учреждение города Москвы «Автомобильные дороги Южного административного окр</w:t>
      </w:r>
      <w:r w:rsidR="00D06701" w:rsidRPr="00D06701">
        <w:rPr>
          <w:rStyle w:val="a9"/>
        </w:rPr>
        <w:t>у</w:t>
      </w:r>
      <w:r w:rsidR="00D06701" w:rsidRPr="00D06701">
        <w:rPr>
          <w:rStyle w:val="a9"/>
        </w:rPr>
        <w:t>га»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174/174</w:t>
            </w:r>
          </w:p>
        </w:tc>
        <w:tc>
          <w:tcPr>
            <w:tcW w:w="3118" w:type="dxa"/>
            <w:vAlign w:val="center"/>
          </w:tcPr>
          <w:p w:rsidR="00AF1EDF" w:rsidRPr="00F06873" w:rsidRDefault="00D06701" w:rsidP="0067439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74391">
              <w:rPr>
                <w:rFonts w:ascii="Times New Roman" w:hAnsi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/>
                <w:sz w:val="20"/>
                <w:szCs w:val="20"/>
              </w:rPr>
              <w:t>/1</w:t>
            </w:r>
            <w:r w:rsidR="00674391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063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4" w:type="dxa"/>
            <w:vAlign w:val="center"/>
          </w:tcPr>
          <w:p w:rsidR="00AF1EDF" w:rsidRPr="00F06873" w:rsidRDefault="00D06701" w:rsidP="0067439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74391">
              <w:rPr>
                <w:rFonts w:ascii="Times New Roman" w:hAnsi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/>
                <w:sz w:val="20"/>
                <w:szCs w:val="20"/>
              </w:rPr>
              <w:t>/1</w:t>
            </w:r>
            <w:r w:rsidR="00674391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1/1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453</w:t>
            </w:r>
          </w:p>
        </w:tc>
        <w:tc>
          <w:tcPr>
            <w:tcW w:w="3118" w:type="dxa"/>
            <w:vAlign w:val="center"/>
          </w:tcPr>
          <w:p w:rsidR="00AF1EDF" w:rsidRPr="00F06873" w:rsidRDefault="00D06701" w:rsidP="0067439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74391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063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6701" w:rsidP="0067439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74391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D0670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67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Pr="00F06873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Секретариат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Pr="00F06873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Pr="00F06873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Планово-экономический о</w:t>
            </w:r>
            <w:r w:rsidRPr="00D06701">
              <w:rPr>
                <w:b/>
                <w:sz w:val="18"/>
                <w:szCs w:val="18"/>
              </w:rPr>
              <w:t>т</w:t>
            </w:r>
            <w:r w:rsidRPr="00D06701">
              <w:rPr>
                <w:b/>
                <w:sz w:val="18"/>
                <w:szCs w:val="18"/>
              </w:rPr>
              <w:t>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Pr="00F06873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Отдел правового обеспеч</w:t>
            </w:r>
            <w:r w:rsidRPr="00D06701">
              <w:rPr>
                <w:b/>
                <w:sz w:val="18"/>
                <w:szCs w:val="18"/>
              </w:rPr>
              <w:t>е</w:t>
            </w:r>
            <w:r w:rsidRPr="00D06701">
              <w:rPr>
                <w:b/>
                <w:sz w:val="18"/>
                <w:szCs w:val="18"/>
              </w:rPr>
              <w:t>ния и размещения госуда</w:t>
            </w:r>
            <w:r w:rsidRPr="00D06701">
              <w:rPr>
                <w:b/>
                <w:sz w:val="18"/>
                <w:szCs w:val="18"/>
              </w:rPr>
              <w:t>р</w:t>
            </w:r>
            <w:r w:rsidRPr="00D06701">
              <w:rPr>
                <w:b/>
                <w:sz w:val="18"/>
                <w:szCs w:val="18"/>
              </w:rPr>
              <w:t>ственного заказа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Pr="00F06873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D06701">
              <w:rPr>
                <w:b/>
                <w:sz w:val="18"/>
                <w:szCs w:val="18"/>
              </w:rPr>
              <w:t>Производственн</w:t>
            </w:r>
            <w:proofErr w:type="spellEnd"/>
            <w:r w:rsidRPr="00D06701">
              <w:rPr>
                <w:b/>
                <w:sz w:val="18"/>
                <w:szCs w:val="18"/>
              </w:rPr>
              <w:t xml:space="preserve">-технический </w:t>
            </w:r>
            <w:r w:rsidRPr="00D06701">
              <w:rPr>
                <w:b/>
                <w:sz w:val="18"/>
                <w:szCs w:val="18"/>
              </w:rPr>
              <w:lastRenderedPageBreak/>
              <w:t>отдел по эксплуатации д</w:t>
            </w:r>
            <w:r w:rsidRPr="00D06701">
              <w:rPr>
                <w:b/>
                <w:sz w:val="18"/>
                <w:szCs w:val="18"/>
              </w:rPr>
              <w:t>о</w:t>
            </w:r>
            <w:r w:rsidRPr="00D06701">
              <w:rPr>
                <w:b/>
                <w:sz w:val="18"/>
                <w:szCs w:val="18"/>
              </w:rPr>
              <w:t>рожного хозяйства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Pr="00F06873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Pr="00F06873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Служба контроля качества и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Отдел по демонтажу нез</w:t>
            </w:r>
            <w:r w:rsidRPr="00D06701">
              <w:rPr>
                <w:b/>
                <w:sz w:val="18"/>
                <w:szCs w:val="18"/>
              </w:rPr>
              <w:t>а</w:t>
            </w:r>
            <w:r w:rsidRPr="00D06701">
              <w:rPr>
                <w:b/>
                <w:sz w:val="18"/>
                <w:szCs w:val="18"/>
              </w:rPr>
              <w:t>конно размещенных объе</w:t>
            </w:r>
            <w:r w:rsidRPr="00D06701">
              <w:rPr>
                <w:b/>
                <w:sz w:val="18"/>
                <w:szCs w:val="18"/>
              </w:rPr>
              <w:t>к</w:t>
            </w:r>
            <w:r w:rsidRPr="00D06701">
              <w:rPr>
                <w:b/>
                <w:sz w:val="18"/>
                <w:szCs w:val="18"/>
              </w:rPr>
              <w:t>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Бригадир подсобных рабочих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74391" w:rsidRPr="00F06873" w:rsidTr="004654AF">
        <w:tc>
          <w:tcPr>
            <w:tcW w:w="959" w:type="dxa"/>
            <w:shd w:val="clear" w:color="auto" w:fill="auto"/>
            <w:vAlign w:val="center"/>
          </w:tcPr>
          <w:p w:rsidR="00674391" w:rsidRDefault="0067439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74391" w:rsidRPr="00D06701" w:rsidRDefault="0067439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bookmarkStart w:id="7" w:name="_GoBack"/>
            <w:bookmarkEnd w:id="7"/>
            <w:r>
              <w:rPr>
                <w:sz w:val="18"/>
                <w:szCs w:val="18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4391" w:rsidRDefault="0067439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74391" w:rsidRDefault="00674391" w:rsidP="00C508AC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b/>
                <w:sz w:val="18"/>
                <w:szCs w:val="18"/>
              </w:rPr>
            </w:pPr>
            <w:r w:rsidRPr="00D06701">
              <w:rPr>
                <w:b/>
                <w:sz w:val="18"/>
                <w:szCs w:val="18"/>
              </w:rPr>
              <w:t>Производственно-техническая база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МКДС-4505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ЭД-244КМ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65115-62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МАЗ 452831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МАЗ 452831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МАЗ 452831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МАЗ 452831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МАЗ 452831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МАЗ 452831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МВП-50121-02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МКДУ-10 53605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МКДУ-10 53605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МКДУ-10 53605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МКДУ-10 53605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МКДУ-10 53605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ЭД-405 65115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ЭД-405 65115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ЭД-405 65115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ЭД-405 65115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ЭД-405 65115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МКДУ-1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ПУМ-69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ПУМ-69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ПУМ-69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ПУМ-69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ПУМ-69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BOSCHUNG CityCat2020XL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BOSCHUNG CityCat2020XL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211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МДСУ 3500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МДСУ 3500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МДСУ 3500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МДСУ 3500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МДСУ 3500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МДСУ 3500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82.1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82.1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82.1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82.1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JOHNSTON CN201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320.4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SDLG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SDLG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МПУ-1М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МТЗ МУП-351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BOSCHUNG </w:t>
            </w:r>
            <w:proofErr w:type="spellStart"/>
            <w:r>
              <w:rPr>
                <w:sz w:val="18"/>
                <w:szCs w:val="18"/>
              </w:rPr>
              <w:t>CityCat</w:t>
            </w:r>
            <w:proofErr w:type="spellEnd"/>
            <w:r>
              <w:rPr>
                <w:sz w:val="18"/>
                <w:szCs w:val="18"/>
              </w:rPr>
              <w:t xml:space="preserve"> 2020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BOSCHUNG </w:t>
            </w:r>
            <w:proofErr w:type="spellStart"/>
            <w:r>
              <w:rPr>
                <w:sz w:val="18"/>
                <w:szCs w:val="18"/>
              </w:rPr>
              <w:t>CityCat</w:t>
            </w:r>
            <w:proofErr w:type="spellEnd"/>
            <w:r>
              <w:rPr>
                <w:sz w:val="18"/>
                <w:szCs w:val="18"/>
              </w:rPr>
              <w:t xml:space="preserve"> 2020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BOSCHUNG </w:t>
            </w:r>
            <w:proofErr w:type="spellStart"/>
            <w:r>
              <w:rPr>
                <w:sz w:val="18"/>
                <w:szCs w:val="18"/>
              </w:rPr>
              <w:t>CityCat</w:t>
            </w:r>
            <w:proofErr w:type="spellEnd"/>
            <w:r>
              <w:rPr>
                <w:sz w:val="18"/>
                <w:szCs w:val="18"/>
              </w:rPr>
              <w:t xml:space="preserve"> 2020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КЭМЗ ANT1000.01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Водитель</w:t>
            </w:r>
            <w:r w:rsidRPr="00D06701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МКДУ</w:t>
            </w:r>
            <w:r w:rsidRPr="00D06701">
              <w:rPr>
                <w:sz w:val="18"/>
                <w:szCs w:val="18"/>
                <w:lang w:val="en-US"/>
              </w:rPr>
              <w:t xml:space="preserve">-10 (53605-A4) </w:t>
            </w:r>
            <w:proofErr w:type="spellStart"/>
            <w:r w:rsidRPr="00D06701">
              <w:rPr>
                <w:sz w:val="18"/>
                <w:szCs w:val="18"/>
                <w:lang w:val="en-US"/>
              </w:rPr>
              <w:t>Epoke</w:t>
            </w:r>
            <w:proofErr w:type="spellEnd"/>
            <w:r w:rsidRPr="00D0670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06701">
              <w:rPr>
                <w:sz w:val="18"/>
                <w:szCs w:val="18"/>
                <w:lang w:val="en-US"/>
              </w:rPr>
              <w:t>Virtus</w:t>
            </w:r>
            <w:proofErr w:type="spellEnd"/>
            <w:r w:rsidRPr="00D06701">
              <w:rPr>
                <w:sz w:val="18"/>
                <w:szCs w:val="18"/>
                <w:lang w:val="en-US"/>
              </w:rPr>
              <w:t xml:space="preserve"> AST II SE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32212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32212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КАМАЗ R010 65117-А4 (кран-манипулятор)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Фреза WIRTGEN W100FK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Погрузчика ТСМ 5Т19-05181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Мини-трактора AGROMEHANIKA AGT-835T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Мини-трактора AGROMEHANIKA AGT-835T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КМ-32001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КМ-32001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ЭД-500К </w:t>
            </w:r>
            <w:proofErr w:type="spellStart"/>
            <w:r>
              <w:rPr>
                <w:sz w:val="18"/>
                <w:szCs w:val="18"/>
              </w:rPr>
              <w:t>Камаз</w:t>
            </w:r>
            <w:proofErr w:type="spellEnd"/>
            <w:r>
              <w:rPr>
                <w:sz w:val="18"/>
                <w:szCs w:val="18"/>
              </w:rPr>
              <w:t xml:space="preserve"> 65115-42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82МК-РТР-1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Беларус</w:t>
            </w:r>
            <w:proofErr w:type="spellEnd"/>
            <w:r>
              <w:rPr>
                <w:sz w:val="18"/>
                <w:szCs w:val="18"/>
              </w:rPr>
              <w:t xml:space="preserve"> 82МК-РТР-1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СЛП 206МУ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СЛП 206МУ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СЛП 206МУ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Амкодор</w:t>
            </w:r>
            <w:proofErr w:type="spellEnd"/>
            <w:r>
              <w:rPr>
                <w:sz w:val="18"/>
                <w:szCs w:val="18"/>
              </w:rPr>
              <w:t xml:space="preserve"> 37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Водителя подъемника автом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бильного гидравлического на базе </w:t>
            </w:r>
            <w:proofErr w:type="spellStart"/>
            <w:r>
              <w:rPr>
                <w:sz w:val="18"/>
                <w:szCs w:val="18"/>
              </w:rPr>
              <w:t>Хюндай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автогрейдера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6701" w:rsidRPr="00F06873" w:rsidTr="004654AF">
        <w:tc>
          <w:tcPr>
            <w:tcW w:w="959" w:type="dxa"/>
            <w:shd w:val="clear" w:color="auto" w:fill="auto"/>
            <w:vAlign w:val="center"/>
          </w:tcPr>
          <w:p w:rsid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6701" w:rsidRPr="00D06701" w:rsidRDefault="00D0670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снегохода Буран АЕ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6701" w:rsidRDefault="00D0670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D06701">
        <w:rPr>
          <w:rStyle w:val="a9"/>
        </w:rPr>
        <w:t>24.05.2016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06701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06701" w:rsidP="009D6532">
            <w:pPr>
              <w:pStyle w:val="aa"/>
            </w:pPr>
            <w:r>
              <w:t>В.В. Щетков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D06701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D0670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06701" w:rsidP="009D6532">
            <w:pPr>
              <w:pStyle w:val="aa"/>
            </w:pPr>
            <w:r>
              <w:t>Начальник службы охраны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06701" w:rsidP="009D6532">
            <w:pPr>
              <w:pStyle w:val="aa"/>
            </w:pPr>
            <w:r>
              <w:t>А.Н. Зайцев;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D0670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D06701" w:rsidRPr="00D06701" w:rsidTr="00D0670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  <w:r>
              <w:t>Н.А. Гладкова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</w:tr>
      <w:tr w:rsidR="00D06701" w:rsidRPr="00D06701" w:rsidTr="00D0670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(дата)</w:t>
            </w:r>
          </w:p>
        </w:tc>
      </w:tr>
      <w:tr w:rsidR="00D06701" w:rsidRPr="00D06701" w:rsidTr="00D0670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  <w:r>
              <w:t>Главный механик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  <w:r>
              <w:t>Б.А. Дундуков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</w:tr>
      <w:tr w:rsidR="00D06701" w:rsidRPr="00D06701" w:rsidTr="00D0670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(дата)</w:t>
            </w:r>
          </w:p>
        </w:tc>
      </w:tr>
      <w:tr w:rsidR="00D06701" w:rsidRPr="00D06701" w:rsidTr="00D0670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  <w:r>
              <w:t>Р.И. Рычихин.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6701" w:rsidRPr="00D06701" w:rsidRDefault="00D06701" w:rsidP="009D6532">
            <w:pPr>
              <w:pStyle w:val="aa"/>
            </w:pPr>
          </w:p>
        </w:tc>
      </w:tr>
      <w:tr w:rsidR="00D06701" w:rsidRPr="00D06701" w:rsidTr="00D0670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D06701" w:rsidRPr="00D06701" w:rsidRDefault="00D06701" w:rsidP="009D6532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D06701" w:rsidRPr="00D06701" w:rsidTr="00D06701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43B5" w:rsidRPr="00D06701" w:rsidRDefault="00D06701" w:rsidP="002743B5">
            <w:pPr>
              <w:pStyle w:val="aa"/>
            </w:pPr>
            <w:r w:rsidRPr="00D06701">
              <w:t>2887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2743B5" w:rsidRPr="00D06701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43B5" w:rsidRPr="00D06701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2743B5" w:rsidRPr="00D06701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43B5" w:rsidRPr="00D06701" w:rsidRDefault="00D06701" w:rsidP="002743B5">
            <w:pPr>
              <w:pStyle w:val="aa"/>
            </w:pPr>
            <w:r w:rsidRPr="00D06701">
              <w:t>Толмачев Игорь Анатольевич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D06701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D06701" w:rsidRDefault="00D06701" w:rsidP="002743B5">
            <w:pPr>
              <w:pStyle w:val="aa"/>
            </w:pPr>
            <w:r>
              <w:t>24.05.2016</w:t>
            </w:r>
          </w:p>
        </w:tc>
      </w:tr>
      <w:tr w:rsidR="00D06701" w:rsidRPr="00D06701" w:rsidTr="00D06701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743B5" w:rsidRPr="00D06701" w:rsidRDefault="00D06701" w:rsidP="002743B5">
            <w:pPr>
              <w:pStyle w:val="aa"/>
              <w:rPr>
                <w:b/>
                <w:vertAlign w:val="superscript"/>
              </w:rPr>
            </w:pPr>
            <w:r w:rsidRPr="00D06701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2743B5" w:rsidRPr="00D06701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743B5" w:rsidRPr="00D06701" w:rsidRDefault="00D06701" w:rsidP="002743B5">
            <w:pPr>
              <w:pStyle w:val="aa"/>
              <w:rPr>
                <w:b/>
                <w:vertAlign w:val="superscript"/>
              </w:rPr>
            </w:pPr>
            <w:r w:rsidRPr="00D0670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2743B5" w:rsidRPr="00D06701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743B5" w:rsidRPr="00D06701" w:rsidRDefault="00D06701" w:rsidP="002743B5">
            <w:pPr>
              <w:pStyle w:val="aa"/>
              <w:rPr>
                <w:b/>
                <w:vertAlign w:val="superscript"/>
              </w:rPr>
            </w:pPr>
            <w:r w:rsidRPr="00D06701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D06701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43B5" w:rsidRPr="00D06701" w:rsidRDefault="00D06701" w:rsidP="002743B5">
            <w:pPr>
              <w:pStyle w:val="aa"/>
              <w:rPr>
                <w:vertAlign w:val="superscript"/>
              </w:rPr>
            </w:pPr>
            <w:r w:rsidRPr="00D06701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10"/>
    <w:docVar w:name="ceh_info" w:val="Государственное бюджетное учреждение города Москвы «Автомобильные дороги Южного административного округа»"/>
    <w:docVar w:name="doc_name" w:val="Документ10"/>
    <w:docVar w:name="fill_date" w:val="24.05.2016"/>
    <w:docVar w:name="org_name" w:val="     "/>
    <w:docVar w:name="pers_guids" w:val="AE0BEB0BD39A47969DD418BFD7FF30CA@123-456 78"/>
    <w:docVar w:name="pers_snils" w:val="AE0BEB0BD39A47969DD418BFD7FF30CA@123-456 78"/>
    <w:docVar w:name="sv_docs" w:val="1"/>
  </w:docVars>
  <w:rsids>
    <w:rsidRoot w:val="00D06701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7439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06701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6743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6743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6</TotalTime>
  <Pages>6</Pages>
  <Words>2552</Words>
  <Characters>14553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Admin</dc:creator>
  <cp:lastModifiedBy>Пользователь Windows</cp:lastModifiedBy>
  <cp:revision>2</cp:revision>
  <cp:lastPrinted>2017-07-17T10:26:00Z</cp:lastPrinted>
  <dcterms:created xsi:type="dcterms:W3CDTF">2016-05-23T10:56:00Z</dcterms:created>
  <dcterms:modified xsi:type="dcterms:W3CDTF">2017-07-17T10:28:00Z</dcterms:modified>
</cp:coreProperties>
</file>